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43" w:rsidRDefault="001E5843">
      <w:bookmarkStart w:id="0" w:name="_GoBack"/>
      <w:bookmarkEnd w:id="0"/>
    </w:p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p w:rsidR="009E4DC8" w:rsidRDefault="009E4DC8"/>
    <w:sectPr w:rsidR="009E4D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AD8" w:rsidRDefault="006B0AD8" w:rsidP="004D6FE2">
      <w:r>
        <w:separator/>
      </w:r>
    </w:p>
  </w:endnote>
  <w:endnote w:type="continuationSeparator" w:id="0">
    <w:p w:rsidR="006B0AD8" w:rsidRDefault="006B0AD8" w:rsidP="004D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C7" w:rsidRDefault="000471C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C7" w:rsidRDefault="000471C7">
    <w:pPr>
      <w:pStyle w:val="a5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365760</wp:posOffset>
              </wp:positionH>
              <wp:positionV relativeFrom="paragraph">
                <wp:posOffset>-567368</wp:posOffset>
              </wp:positionV>
              <wp:extent cx="5560695" cy="786765"/>
              <wp:effectExtent l="0" t="0" r="1905" b="0"/>
              <wp:wrapSquare wrapText="bothSides"/>
              <wp:docPr id="217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0695" cy="786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71C7" w:rsidRPr="000636A5" w:rsidRDefault="000471C7">
                          <w:pPr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0636A5">
                            <w:rPr>
                              <w:rFonts w:hint="eastAsia"/>
                              <w:color w:val="FF0000"/>
                              <w:sz w:val="32"/>
                              <w:szCs w:val="32"/>
                            </w:rPr>
                            <w:t>このテキスト</w:t>
                          </w:r>
                          <w:r w:rsidRPr="000636A5">
                            <w:rPr>
                              <w:color w:val="FF0000"/>
                              <w:sz w:val="32"/>
                              <w:szCs w:val="32"/>
                            </w:rPr>
                            <w:t>ボックスに、協議会</w:t>
                          </w:r>
                          <w:r w:rsidRPr="000636A5">
                            <w:rPr>
                              <w:rFonts w:hint="eastAsia"/>
                              <w:color w:val="FF0000"/>
                              <w:sz w:val="32"/>
                              <w:szCs w:val="32"/>
                            </w:rPr>
                            <w:t>名</w:t>
                          </w:r>
                          <w:r w:rsidRPr="000636A5">
                            <w:rPr>
                              <w:color w:val="FF0000"/>
                              <w:sz w:val="32"/>
                              <w:szCs w:val="32"/>
                            </w:rPr>
                            <w:t>、</w:t>
                          </w:r>
                          <w:r w:rsidRPr="000636A5">
                            <w:rPr>
                              <w:rFonts w:hint="eastAsia"/>
                              <w:color w:val="FF0000"/>
                              <w:sz w:val="32"/>
                              <w:szCs w:val="32"/>
                            </w:rPr>
                            <w:t>ＪＡ</w:t>
                          </w:r>
                          <w:r w:rsidRPr="000636A5">
                            <w:rPr>
                              <w:color w:val="FF0000"/>
                              <w:sz w:val="32"/>
                              <w:szCs w:val="32"/>
                            </w:rPr>
                            <w:t>名</w:t>
                          </w:r>
                          <w:r w:rsidRPr="000636A5">
                            <w:rPr>
                              <w:rFonts w:hint="eastAsia"/>
                              <w:color w:val="FF0000"/>
                              <w:sz w:val="32"/>
                              <w:szCs w:val="32"/>
                            </w:rPr>
                            <w:t>、電話</w:t>
                          </w:r>
                          <w:r w:rsidRPr="000636A5">
                            <w:rPr>
                              <w:color w:val="FF0000"/>
                              <w:sz w:val="32"/>
                              <w:szCs w:val="32"/>
                            </w:rPr>
                            <w:t>番号、担当者等、必要な情報を入力して使用してください。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28.8pt;margin-top:-44.65pt;width:437.85pt;height:61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" stroked="f">
              <v:textbox>
                <w:txbxContent>
                  <w:p w:rsidR="000471C7" w:rsidRPr="000636A5" w:rsidRDefault="000471C7">
                    <w:pPr>
                      <w:rPr>
                        <w:color w:val="FF0000"/>
                        <w:sz w:val="32"/>
                        <w:szCs w:val="32"/>
                      </w:rPr>
                    </w:pPr>
                    <w:r w:rsidRPr="000636A5">
                      <w:rPr>
                        <w:rFonts w:hint="eastAsia"/>
                        <w:color w:val="FF0000"/>
                        <w:sz w:val="32"/>
                        <w:szCs w:val="32"/>
                      </w:rPr>
                      <w:t>このテキスト</w:t>
                    </w:r>
                    <w:r w:rsidRPr="000636A5">
                      <w:rPr>
                        <w:color w:val="FF0000"/>
                        <w:sz w:val="32"/>
                        <w:szCs w:val="32"/>
                      </w:rPr>
                      <w:t>ボックスに、協議会</w:t>
                    </w:r>
                    <w:r w:rsidRPr="000636A5">
                      <w:rPr>
                        <w:rFonts w:hint="eastAsia"/>
                        <w:color w:val="FF0000"/>
                        <w:sz w:val="32"/>
                        <w:szCs w:val="32"/>
                      </w:rPr>
                      <w:t>名</w:t>
                    </w:r>
                    <w:r w:rsidRPr="000636A5">
                      <w:rPr>
                        <w:color w:val="FF0000"/>
                        <w:sz w:val="32"/>
                        <w:szCs w:val="32"/>
                      </w:rPr>
                      <w:t>、</w:t>
                    </w:r>
                    <w:r w:rsidRPr="000636A5">
                      <w:rPr>
                        <w:rFonts w:hint="eastAsia"/>
                        <w:color w:val="FF0000"/>
                        <w:sz w:val="32"/>
                        <w:szCs w:val="32"/>
                      </w:rPr>
                      <w:t>ＪＡ</w:t>
                    </w:r>
                    <w:r w:rsidRPr="000636A5">
                      <w:rPr>
                        <w:color w:val="FF0000"/>
                        <w:sz w:val="32"/>
                        <w:szCs w:val="32"/>
                      </w:rPr>
                      <w:t>名</w:t>
                    </w:r>
                    <w:r w:rsidRPr="000636A5">
                      <w:rPr>
                        <w:rFonts w:hint="eastAsia"/>
                        <w:color w:val="FF0000"/>
                        <w:sz w:val="32"/>
                        <w:szCs w:val="32"/>
                      </w:rPr>
                      <w:t>、電話</w:t>
                    </w:r>
                    <w:r w:rsidRPr="000636A5">
                      <w:rPr>
                        <w:color w:val="FF0000"/>
                        <w:sz w:val="32"/>
                        <w:szCs w:val="32"/>
                      </w:rPr>
                      <w:t>番号、担当者等、必要な情報を入力して使用してください。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71C7" w:rsidRDefault="000471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AD8" w:rsidRDefault="006B0AD8" w:rsidP="004D6FE2">
      <w:r>
        <w:separator/>
      </w:r>
    </w:p>
  </w:footnote>
  <w:footnote w:type="continuationSeparator" w:id="0">
    <w:p w:rsidR="006B0AD8" w:rsidRDefault="006B0AD8" w:rsidP="004D6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FE2" w:rsidRDefault="00D524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920047" o:spid="_x0000_s2074" type="#_x0000_t75" style="position:absolute;left:0;text-align:left;margin-left:0;margin-top:0;width:423.95pt;height:594.75pt;z-index:-251652096;mso-position-horizontal:center;mso-position-horizontal-relative:margin;mso-position-vertical:center;mso-position-vertical-relative:margin" o:allowincell="f">
          <v:imagedata r:id="rId1" o:title="クリップボード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FE2" w:rsidRDefault="00D524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920048" o:spid="_x0000_s2075" type="#_x0000_t75" style="position:absolute;left:0;text-align:left;margin-left:-76.75pt;margin-top:-87.95pt;width:576.3pt;height:808.5pt;z-index:-251651072;mso-position-horizontal-relative:margin;mso-position-vertical-relative:margin" o:allowincell="f">
          <v:imagedata r:id="rId1" o:title="クリップボード01"/>
          <w10:wrap anchorx="margin" anchory="margin"/>
        </v:shape>
      </w:pict>
    </w:r>
  </w:p>
  <w:p w:rsidR="004D6FE2" w:rsidRDefault="004D6FE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FE2" w:rsidRDefault="00D5240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920046" o:spid="_x0000_s2073" type="#_x0000_t75" style="position:absolute;left:0;text-align:left;margin-left:0;margin-top:0;width:423.95pt;height:594.75pt;z-index:-251653120;mso-position-horizontal:center;mso-position-horizontal-relative:margin;mso-position-vertical:center;mso-position-vertical-relative:margin" o:allowincell="f">
          <v:imagedata r:id="rId1" o:title="クリップボード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76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FE2"/>
    <w:rsid w:val="000471C7"/>
    <w:rsid w:val="000636A5"/>
    <w:rsid w:val="000F19BC"/>
    <w:rsid w:val="001B54F0"/>
    <w:rsid w:val="001E5843"/>
    <w:rsid w:val="004D6FE2"/>
    <w:rsid w:val="004E3DF5"/>
    <w:rsid w:val="005D3EFE"/>
    <w:rsid w:val="006A0E7C"/>
    <w:rsid w:val="006B0AD8"/>
    <w:rsid w:val="007421CF"/>
    <w:rsid w:val="007630D9"/>
    <w:rsid w:val="009E4DC8"/>
    <w:rsid w:val="00B73845"/>
    <w:rsid w:val="00BC75C2"/>
    <w:rsid w:val="00D5240D"/>
    <w:rsid w:val="00E14F5E"/>
    <w:rsid w:val="00F7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F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6FE2"/>
  </w:style>
  <w:style w:type="paragraph" w:styleId="a5">
    <w:name w:val="footer"/>
    <w:basedOn w:val="a"/>
    <w:link w:val="a6"/>
    <w:uiPriority w:val="99"/>
    <w:unhideWhenUsed/>
    <w:rsid w:val="004D6F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6FE2"/>
  </w:style>
  <w:style w:type="paragraph" w:styleId="a7">
    <w:name w:val="Balloon Text"/>
    <w:basedOn w:val="a"/>
    <w:link w:val="a8"/>
    <w:uiPriority w:val="99"/>
    <w:semiHidden/>
    <w:unhideWhenUsed/>
    <w:rsid w:val="00742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421C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6F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D6FE2"/>
  </w:style>
  <w:style w:type="paragraph" w:styleId="a5">
    <w:name w:val="footer"/>
    <w:basedOn w:val="a"/>
    <w:link w:val="a6"/>
    <w:uiPriority w:val="99"/>
    <w:unhideWhenUsed/>
    <w:rsid w:val="004D6F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D6FE2"/>
  </w:style>
  <w:style w:type="paragraph" w:styleId="a7">
    <w:name w:val="Balloon Text"/>
    <w:basedOn w:val="a"/>
    <w:link w:val="a8"/>
    <w:uiPriority w:val="99"/>
    <w:semiHidden/>
    <w:unhideWhenUsed/>
    <w:rsid w:val="00742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421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13680-841B-419B-9186-A4653B046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DCD6CD93.dotm</Template>
  <TotalTime>1</TotalTime>
  <Pages>1</Pages>
  <Words>5</Words>
  <Characters>29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川崎 史郎</dc:creator>
  <cp:lastModifiedBy>川崎 史郎</cp:lastModifiedBy>
  <cp:revision>2</cp:revision>
  <cp:lastPrinted>2017-12-22T01:39:00Z</cp:lastPrinted>
  <dcterms:created xsi:type="dcterms:W3CDTF">2017-12-23T01:26:00Z</dcterms:created>
  <dcterms:modified xsi:type="dcterms:W3CDTF">2017-12-23T01:26:00Z</dcterms:modified>
</cp:coreProperties>
</file>